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A8B" w:rsidRPr="00DF70B4" w:rsidRDefault="00F96A8B">
      <w:pPr>
        <w:pBdr>
          <w:bottom w:val="single" w:sz="12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>MEMBERSHIP</w:t>
      </w:r>
      <w:r w:rsidRPr="00DF70B4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SECRETARY</w:t>
      </w:r>
    </w:p>
    <w:p w:rsidR="00F96A8B" w:rsidRDefault="00F96A8B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F96A8B" w:rsidRDefault="00F96A8B" w:rsidP="00DF70B4">
      <w:pPr>
        <w:spacing w:before="0"/>
        <w:ind w:left="0" w:firstLine="0"/>
        <w:rPr>
          <w:b/>
          <w:sz w:val="24"/>
          <w:szCs w:val="24"/>
        </w:rPr>
      </w:pPr>
    </w:p>
    <w:p w:rsidR="00F96A8B" w:rsidRPr="00FA14B8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To ensure the smooth running of the club’s membership</w:t>
      </w: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Administration 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>Book-Keeping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Tact and Discretion </w:t>
      </w: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Pr="00DF70B4" w:rsidRDefault="00F96A8B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Default="00F96A8B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Default="00F96A8B" w:rsidP="0013570E">
      <w:pPr>
        <w:pStyle w:val="Default"/>
      </w:pP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Collect and record annual subscriptions and training fees. 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Record all members names, addresses, D.O.B etc 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Issue membership cards to each member 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Record all payments for subscriptions, training fees and affiliation fees etc and pass to the treasurer. 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>To issue reminders/statements to members.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 xml:space="preserve">To provide information to the Treasurer and Committee on payments received. </w:t>
      </w:r>
    </w:p>
    <w:p w:rsidR="00F96A8B" w:rsidRPr="0013570E" w:rsidRDefault="00F96A8B" w:rsidP="0013570E">
      <w:pPr>
        <w:pStyle w:val="Default"/>
        <w:numPr>
          <w:ilvl w:val="0"/>
          <w:numId w:val="5"/>
        </w:numPr>
        <w:spacing w:after="37"/>
        <w:rPr>
          <w:rFonts w:ascii="Calibri" w:hAnsi="Calibri"/>
        </w:rPr>
      </w:pPr>
      <w:r w:rsidRPr="0013570E">
        <w:rPr>
          <w:rFonts w:ascii="Calibri" w:hAnsi="Calibri"/>
        </w:rPr>
        <w:t>To follow and promote the ASA Child Protection policy and ASA Code of Ethics</w:t>
      </w:r>
    </w:p>
    <w:p w:rsidR="00F96A8B" w:rsidRDefault="00F96A8B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F96A8B" w:rsidRDefault="00F96A8B" w:rsidP="00DF70B4">
      <w:pPr>
        <w:spacing w:before="0"/>
        <w:rPr>
          <w:sz w:val="24"/>
          <w:szCs w:val="24"/>
        </w:rPr>
      </w:pPr>
    </w:p>
    <w:p w:rsidR="00F96A8B" w:rsidRDefault="00F96A8B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F96A8B" w:rsidRDefault="00F96A8B" w:rsidP="00DF70B4">
      <w:pPr>
        <w:spacing w:before="0"/>
        <w:rPr>
          <w:sz w:val="24"/>
          <w:szCs w:val="24"/>
        </w:rPr>
      </w:pPr>
    </w:p>
    <w:p w:rsidR="00F96A8B" w:rsidRDefault="00F96A8B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Ongoing weekly responsibility including all club committee meetings</w:t>
      </w:r>
    </w:p>
    <w:p w:rsidR="00F96A8B" w:rsidRPr="00FA14B8" w:rsidRDefault="00F96A8B" w:rsidP="00FA14B8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F96A8B" w:rsidRDefault="00F96A8B" w:rsidP="00DF70B4">
      <w:pPr>
        <w:spacing w:before="0"/>
        <w:rPr>
          <w:sz w:val="24"/>
          <w:szCs w:val="24"/>
        </w:rPr>
      </w:pP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Default="00F96A8B" w:rsidP="00DF70B4">
      <w:pPr>
        <w:spacing w:before="0"/>
        <w:rPr>
          <w:b/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  <w:t>Useful website:</w:t>
      </w:r>
    </w:p>
    <w:p w:rsidR="00F96A8B" w:rsidRDefault="00F96A8B" w:rsidP="00DF70B4">
      <w:pPr>
        <w:spacing w:before="0"/>
        <w:ind w:left="0" w:firstLine="0"/>
        <w:rPr>
          <w:b/>
          <w:sz w:val="24"/>
          <w:szCs w:val="24"/>
        </w:rPr>
      </w:pPr>
    </w:p>
    <w:p w:rsidR="00F96A8B" w:rsidRPr="00FA14B8" w:rsidRDefault="00F96A8B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>ASA website: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7" w:history="1">
        <w:r w:rsidRPr="00FA14B8">
          <w:rPr>
            <w:rStyle w:val="Hyperlink"/>
            <w:sz w:val="24"/>
            <w:szCs w:val="24"/>
          </w:rPr>
          <w:t>www.britishswimming.org</w:t>
        </w:r>
      </w:hyperlink>
    </w:p>
    <w:p w:rsidR="00F96A8B" w:rsidRPr="00FA14B8" w:rsidRDefault="00F96A8B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 xml:space="preserve">Sport </w:t>
      </w:r>
      <w:smartTag w:uri="urn:schemas-microsoft-com:office:smarttags" w:element="place">
        <w:smartTag w:uri="urn:schemas-microsoft-com:office:smarttags" w:element="country-region">
          <w:r w:rsidRPr="00FA14B8">
            <w:rPr>
              <w:sz w:val="24"/>
              <w:szCs w:val="24"/>
            </w:rPr>
            <w:t>England</w:t>
          </w:r>
        </w:smartTag>
      </w:smartTag>
      <w:r w:rsidRPr="00FA14B8">
        <w:rPr>
          <w:sz w:val="24"/>
          <w:szCs w:val="24"/>
        </w:rPr>
        <w:t>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8" w:history="1">
        <w:r w:rsidRPr="00FA14B8">
          <w:rPr>
            <w:rStyle w:val="Hyperlink"/>
            <w:sz w:val="24"/>
            <w:szCs w:val="24"/>
          </w:rPr>
          <w:t>www.sportengland.org.uk</w:t>
        </w:r>
      </w:hyperlink>
    </w:p>
    <w:p w:rsidR="00F96A8B" w:rsidRPr="00DF70B4" w:rsidRDefault="00F96A8B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9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 xml:space="preserve">Volunteering </w:t>
      </w:r>
      <w:smartTag w:uri="urn:schemas-microsoft-com:office:smarttags" w:element="place">
        <w:smartTag w:uri="urn:schemas-microsoft-com:office:smarttags" w:element="country-region">
          <w:r w:rsidRPr="00DF70B4">
            <w:rPr>
              <w:sz w:val="24"/>
              <w:szCs w:val="24"/>
            </w:rPr>
            <w:t>England</w:t>
          </w:r>
        </w:smartTag>
      </w:smartTag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0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1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2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Sports Coach </w:t>
      </w:r>
      <w:smartTag w:uri="urn:schemas-microsoft-com:office:smarttags" w:element="place">
        <w:smartTag w:uri="urn:schemas-microsoft-com:office:smarttags" w:element="country-region">
          <w:r>
            <w:rPr>
              <w:sz w:val="24"/>
              <w:szCs w:val="24"/>
            </w:rPr>
            <w:t>UK</w:t>
          </w:r>
        </w:smartTag>
      </w:smartTag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 w:rsidRPr="00FE1EC5">
        <w:rPr>
          <w:noProof/>
          <w:sz w:val="24"/>
          <w:szCs w:val="24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9" type="#_x0000_t75" style="width:213.75pt;height:69.75pt;visibility:visible">
            <v:imagedata r:id="rId14" o:title=""/>
          </v:shape>
        </w:pict>
      </w: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smartTag w:uri="urn:schemas-microsoft-com:office:smarttags" w:element="PersonName">
        <w:r>
          <w:rPr>
            <w:sz w:val="24"/>
            <w:szCs w:val="24"/>
          </w:rPr>
          <w:t>Darren Wilmshurst</w:t>
        </w:r>
      </w:smartTag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F96A8B" w:rsidRDefault="00F96A8B" w:rsidP="00DF70B4">
      <w:pPr>
        <w:spacing w:before="0"/>
        <w:ind w:left="0" w:firstLine="0"/>
        <w:rPr>
          <w:sz w:val="24"/>
          <w:szCs w:val="24"/>
        </w:rPr>
      </w:pPr>
    </w:p>
    <w:p w:rsidR="00F96A8B" w:rsidRPr="00DF70B4" w:rsidRDefault="00F96A8B" w:rsidP="00DF70B4">
      <w:pPr>
        <w:spacing w:before="0"/>
        <w:ind w:left="0" w:firstLine="0"/>
        <w:rPr>
          <w:sz w:val="24"/>
          <w:szCs w:val="24"/>
        </w:rPr>
      </w:pPr>
    </w:p>
    <w:sectPr w:rsidR="00F96A8B" w:rsidRPr="00DF70B4" w:rsidSect="00FF268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A8B" w:rsidRDefault="00F96A8B" w:rsidP="00BB16A7">
      <w:pPr>
        <w:spacing w:before="0"/>
      </w:pPr>
      <w:r>
        <w:separator/>
      </w:r>
    </w:p>
  </w:endnote>
  <w:endnote w:type="continuationSeparator" w:id="0">
    <w:p w:rsidR="00F96A8B" w:rsidRDefault="00F96A8B" w:rsidP="00BB16A7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8B" w:rsidRDefault="00F96A8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8B" w:rsidRDefault="00F96A8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8B" w:rsidRDefault="00F96A8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A8B" w:rsidRDefault="00F96A8B" w:rsidP="00BB16A7">
      <w:pPr>
        <w:spacing w:before="0"/>
      </w:pPr>
      <w:r>
        <w:separator/>
      </w:r>
    </w:p>
  </w:footnote>
  <w:footnote w:type="continuationSeparator" w:id="0">
    <w:p w:rsidR="00F96A8B" w:rsidRDefault="00F96A8B" w:rsidP="00BB16A7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8B" w:rsidRDefault="00F96A8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8B" w:rsidRDefault="00F96A8B" w:rsidP="00FE1EC5">
    <w:pPr>
      <w:pStyle w:val="Header"/>
      <w:tabs>
        <w:tab w:val="clear" w:pos="9026"/>
      </w:tabs>
    </w:pPr>
    <w:r w:rsidRPr="00630ED4"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7" type="#_x0000_t75" style="width:266.25pt;height:68.25pt;visibility:visible">
          <v:imagedata r:id="rId1" o:title=""/>
        </v:shape>
      </w:pict>
    </w:r>
    <w:r w:rsidRPr="00630ED4">
      <w:rPr>
        <w:noProof/>
        <w:lang w:eastAsia="en-GB"/>
      </w:rPr>
      <w:pict>
        <v:shape id="Picture 3" o:spid="_x0000_i1028" type="#_x0000_t75" alt="http://thanetsc.files.wordpress.com/2012/03/swim21.gif?w=202&amp;h=60" style="width:151.5pt;height:45pt;visibility:visible">
          <v:imagedata r:id="rId2" o:title=""/>
        </v:shape>
      </w:pict>
    </w:r>
    <w:r>
      <w:tab/>
    </w:r>
    <w:bookmarkStart w:id="0" w:name="_GoBack"/>
    <w:bookmarkEnd w:id="0"/>
    <w: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8B" w:rsidRDefault="00F96A8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7C72A9"/>
    <w:multiLevelType w:val="hybridMultilevel"/>
    <w:tmpl w:val="05E8D19C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FA32AB"/>
    <w:multiLevelType w:val="hybridMultilevel"/>
    <w:tmpl w:val="0EA8879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16A7"/>
    <w:rsid w:val="00094BCF"/>
    <w:rsid w:val="0013570E"/>
    <w:rsid w:val="00211756"/>
    <w:rsid w:val="003C3BB6"/>
    <w:rsid w:val="004E6F3D"/>
    <w:rsid w:val="005502BD"/>
    <w:rsid w:val="00630ED4"/>
    <w:rsid w:val="0077739E"/>
    <w:rsid w:val="007D74C4"/>
    <w:rsid w:val="008C2800"/>
    <w:rsid w:val="008E53B3"/>
    <w:rsid w:val="00932FF0"/>
    <w:rsid w:val="0097538C"/>
    <w:rsid w:val="00A963D8"/>
    <w:rsid w:val="00B17B1E"/>
    <w:rsid w:val="00BB16A7"/>
    <w:rsid w:val="00CD0DEC"/>
    <w:rsid w:val="00DF70B4"/>
    <w:rsid w:val="00E354E0"/>
    <w:rsid w:val="00F1511B"/>
    <w:rsid w:val="00F96A8B"/>
    <w:rsid w:val="00FA069E"/>
    <w:rsid w:val="00FA14B8"/>
    <w:rsid w:val="00FE1EC5"/>
    <w:rsid w:val="00FF2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680"/>
    <w:pPr>
      <w:spacing w:before="240"/>
      <w:ind w:left="1701" w:hanging="1701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16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16A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70B4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13570E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.uk" TargetMode="External"/><Relationship Id="rId13" Type="http://schemas.openxmlformats.org/officeDocument/2006/relationships/hyperlink" Target="http://www.sportscoachuk.org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britishswimming.org" TargetMode="External"/><Relationship Id="rId12" Type="http://schemas.openxmlformats.org/officeDocument/2006/relationships/hyperlink" Target="http://www.csv.org.uk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-it.org.uk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volunteering.org.uk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nspcc.org.uk" TargetMode="External"/><Relationship Id="rId14" Type="http://schemas.openxmlformats.org/officeDocument/2006/relationships/image" Target="media/image1.emf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239</Words>
  <Characters>1368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 SECRETARY</dc:title>
  <dc:subject/>
  <dc:creator>Amanda</dc:creator>
  <cp:keywords/>
  <dc:description/>
  <cp:lastModifiedBy>Darren Wilmshurst</cp:lastModifiedBy>
  <cp:revision>2</cp:revision>
  <dcterms:created xsi:type="dcterms:W3CDTF">2012-12-06T16:37:00Z</dcterms:created>
  <dcterms:modified xsi:type="dcterms:W3CDTF">2012-12-06T16:37:00Z</dcterms:modified>
</cp:coreProperties>
</file>