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076" w:rsidRPr="00DF70B4" w:rsidRDefault="00BB2076">
      <w:pPr>
        <w:pBdr>
          <w:bottom w:val="single" w:sz="12" w:space="1" w:color="auto"/>
        </w:pBdr>
        <w:rPr>
          <w:b/>
          <w:sz w:val="32"/>
          <w:szCs w:val="32"/>
        </w:rPr>
      </w:pPr>
      <w:r>
        <w:rPr>
          <w:b/>
          <w:sz w:val="32"/>
          <w:szCs w:val="32"/>
        </w:rPr>
        <w:t>TROPHY WARDEN</w:t>
      </w:r>
    </w:p>
    <w:p w:rsidR="00BB2076" w:rsidRDefault="00BB2076">
      <w:pPr>
        <w:rPr>
          <w:b/>
          <w:sz w:val="24"/>
          <w:szCs w:val="24"/>
        </w:rPr>
      </w:pPr>
      <w:r>
        <w:rPr>
          <w:b/>
          <w:sz w:val="24"/>
          <w:szCs w:val="24"/>
        </w:rPr>
        <w:t>Role</w:t>
      </w:r>
    </w:p>
    <w:p w:rsidR="00BB2076" w:rsidRDefault="00BB2076" w:rsidP="00DF70B4">
      <w:pPr>
        <w:spacing w:before="0"/>
        <w:ind w:left="0" w:firstLine="0"/>
        <w:rPr>
          <w:b/>
          <w:sz w:val="24"/>
          <w:szCs w:val="24"/>
        </w:rPr>
      </w:pP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To be responsible for the management of the club trophies</w:t>
      </w: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</w:p>
    <w:p w:rsidR="00BB2076" w:rsidRDefault="00BB2076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Skills</w:t>
      </w:r>
    </w:p>
    <w:p w:rsidR="00BB2076" w:rsidRDefault="00BB2076" w:rsidP="00DF70B4">
      <w:pPr>
        <w:spacing w:before="0"/>
        <w:rPr>
          <w:b/>
          <w:sz w:val="24"/>
          <w:szCs w:val="24"/>
        </w:rPr>
      </w:pP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>Well organised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Communication Skills 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Administration Skills </w:t>
      </w:r>
    </w:p>
    <w:p w:rsidR="00BB2076" w:rsidRDefault="00BB2076" w:rsidP="00DF70B4">
      <w:pPr>
        <w:spacing w:before="0"/>
        <w:rPr>
          <w:b/>
          <w:sz w:val="24"/>
          <w:szCs w:val="24"/>
        </w:rPr>
      </w:pPr>
    </w:p>
    <w:p w:rsidR="00BB2076" w:rsidRPr="00DF70B4" w:rsidRDefault="00BB2076" w:rsidP="00DF70B4">
      <w:pPr>
        <w:spacing w:before="0"/>
        <w:rPr>
          <w:sz w:val="24"/>
          <w:szCs w:val="24"/>
        </w:rPr>
      </w:pPr>
      <w:r w:rsidRPr="00DF70B4">
        <w:rPr>
          <w:sz w:val="24"/>
          <w:szCs w:val="24"/>
        </w:rPr>
        <w:t>___________________________________________________________________________</w:t>
      </w:r>
    </w:p>
    <w:p w:rsidR="00BB2076" w:rsidRDefault="00BB2076" w:rsidP="00DF70B4">
      <w:pPr>
        <w:spacing w:before="0"/>
        <w:rPr>
          <w:b/>
          <w:sz w:val="24"/>
          <w:szCs w:val="24"/>
        </w:rPr>
      </w:pPr>
    </w:p>
    <w:p w:rsidR="00BB2076" w:rsidRDefault="00BB2076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Main Duties</w:t>
      </w:r>
    </w:p>
    <w:p w:rsidR="00BB2076" w:rsidRDefault="00BB2076" w:rsidP="00DF70B4">
      <w:pPr>
        <w:spacing w:before="0"/>
        <w:rPr>
          <w:b/>
          <w:sz w:val="24"/>
          <w:szCs w:val="24"/>
        </w:rPr>
      </w:pP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Responsible for the management of the club trophies for TSC Club Championships. 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To ensure the timely retrieval of all trophies issued as part of the Club Championships. 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Be responsible for the ordering of awards (medals, ribbons etc) as agreed by the TSC Committee for TSC Club Championships and Open Meets. 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To be responsible for the TSC Club Championship trophies and the Trophy Cabinet. 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>To act as Trophy Steward for TSC Club Championships, Presentation Evenings and TSC Open Meets.</w:t>
      </w:r>
    </w:p>
    <w:p w:rsidR="00BB2076" w:rsidRPr="00727556" w:rsidRDefault="00BB2076" w:rsidP="00727556">
      <w:pPr>
        <w:pStyle w:val="Default"/>
        <w:numPr>
          <w:ilvl w:val="0"/>
          <w:numId w:val="5"/>
        </w:numPr>
        <w:rPr>
          <w:rFonts w:ascii="Calibri" w:hAnsi="Calibri"/>
        </w:rPr>
      </w:pPr>
      <w:r w:rsidRPr="00727556">
        <w:rPr>
          <w:rFonts w:ascii="Calibri" w:hAnsi="Calibri"/>
        </w:rPr>
        <w:t xml:space="preserve">To assist other Committee members as required and recorded in the Committee Meetings and/or Action Plan </w:t>
      </w:r>
    </w:p>
    <w:p w:rsidR="00BB2076" w:rsidRPr="00727556" w:rsidRDefault="00BB2076" w:rsidP="00727556">
      <w:pPr>
        <w:pStyle w:val="Default"/>
        <w:ind w:left="360"/>
        <w:rPr>
          <w:rFonts w:ascii="Calibri" w:hAnsi="Calibri"/>
        </w:rPr>
      </w:pPr>
    </w:p>
    <w:p w:rsidR="00BB2076" w:rsidRDefault="00BB2076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BB2076" w:rsidRDefault="00BB2076" w:rsidP="00DF70B4">
      <w:pPr>
        <w:spacing w:before="0"/>
        <w:rPr>
          <w:sz w:val="24"/>
          <w:szCs w:val="24"/>
        </w:rPr>
      </w:pPr>
    </w:p>
    <w:p w:rsidR="00BB2076" w:rsidRDefault="00BB2076" w:rsidP="00DF70B4">
      <w:pPr>
        <w:spacing w:before="0"/>
        <w:rPr>
          <w:b/>
          <w:sz w:val="24"/>
          <w:szCs w:val="24"/>
        </w:rPr>
      </w:pPr>
      <w:r>
        <w:rPr>
          <w:b/>
          <w:sz w:val="24"/>
          <w:szCs w:val="24"/>
        </w:rPr>
        <w:t>Commitment</w:t>
      </w:r>
    </w:p>
    <w:p w:rsidR="00BB2076" w:rsidRDefault="00BB2076" w:rsidP="002E4C49">
      <w:pPr>
        <w:spacing w:before="0"/>
        <w:ind w:left="0" w:firstLine="0"/>
        <w:rPr>
          <w:sz w:val="24"/>
          <w:szCs w:val="24"/>
        </w:rPr>
      </w:pPr>
    </w:p>
    <w:p w:rsidR="00BB2076" w:rsidRPr="00055FFC" w:rsidRDefault="00BB2076" w:rsidP="002E4C49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Preparation post Club Championships and pre Presentation Evening</w:t>
      </w:r>
    </w:p>
    <w:p w:rsidR="00BB2076" w:rsidRDefault="00BB2076" w:rsidP="00DF70B4">
      <w:pPr>
        <w:spacing w:before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</w:t>
      </w:r>
    </w:p>
    <w:p w:rsidR="00BB2076" w:rsidRDefault="00BB2076" w:rsidP="00DF70B4">
      <w:pPr>
        <w:spacing w:before="0"/>
        <w:rPr>
          <w:sz w:val="24"/>
          <w:szCs w:val="24"/>
        </w:rPr>
      </w:pPr>
    </w:p>
    <w:p w:rsidR="00BB2076" w:rsidRDefault="00BB2076" w:rsidP="00DF70B4">
      <w:pPr>
        <w:spacing w:before="0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  <w:t>Useful website:</w:t>
      </w:r>
    </w:p>
    <w:p w:rsidR="00BB2076" w:rsidRDefault="00BB2076" w:rsidP="00DF70B4">
      <w:pPr>
        <w:spacing w:before="0"/>
        <w:ind w:left="0" w:firstLine="0"/>
        <w:rPr>
          <w:b/>
          <w:sz w:val="24"/>
          <w:szCs w:val="24"/>
        </w:rPr>
      </w:pPr>
    </w:p>
    <w:p w:rsidR="00BB2076" w:rsidRPr="00AD146D" w:rsidRDefault="00BB2076" w:rsidP="00DF70B4">
      <w:pPr>
        <w:spacing w:before="0"/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>ASA website:</w:t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hyperlink r:id="rId7" w:history="1">
        <w:r w:rsidRPr="00AD146D">
          <w:rPr>
            <w:rStyle w:val="Hyperlink"/>
            <w:sz w:val="24"/>
            <w:szCs w:val="24"/>
          </w:rPr>
          <w:t>www.britishswimming.org</w:t>
        </w:r>
      </w:hyperlink>
    </w:p>
    <w:p w:rsidR="00BB2076" w:rsidRPr="00AD146D" w:rsidRDefault="00BB2076" w:rsidP="00DF70B4">
      <w:pPr>
        <w:spacing w:before="0"/>
        <w:ind w:left="0" w:firstLine="0"/>
        <w:rPr>
          <w:sz w:val="24"/>
          <w:szCs w:val="24"/>
        </w:rPr>
      </w:pPr>
      <w:r w:rsidRPr="00AD146D">
        <w:rPr>
          <w:sz w:val="24"/>
          <w:szCs w:val="24"/>
        </w:rPr>
        <w:t xml:space="preserve">Sport </w:t>
      </w:r>
      <w:smartTag w:uri="urn:schemas-microsoft-com:office:smarttags" w:element="place">
        <w:smartTag w:uri="urn:schemas-microsoft-com:office:smarttags" w:element="country-region">
          <w:r w:rsidRPr="00AD146D">
            <w:rPr>
              <w:sz w:val="24"/>
              <w:szCs w:val="24"/>
            </w:rPr>
            <w:t>England</w:t>
          </w:r>
        </w:smartTag>
      </w:smartTag>
      <w:r w:rsidRPr="00AD146D">
        <w:rPr>
          <w:sz w:val="24"/>
          <w:szCs w:val="24"/>
        </w:rPr>
        <w:t>:</w:t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r w:rsidRPr="00AD146D">
        <w:rPr>
          <w:sz w:val="24"/>
          <w:szCs w:val="24"/>
        </w:rPr>
        <w:tab/>
      </w:r>
      <w:hyperlink r:id="rId8" w:history="1">
        <w:r w:rsidRPr="00AD146D">
          <w:rPr>
            <w:rStyle w:val="Hyperlink"/>
            <w:sz w:val="24"/>
            <w:szCs w:val="24"/>
          </w:rPr>
          <w:t>www.sportengland.org.uk</w:t>
        </w:r>
      </w:hyperlink>
    </w:p>
    <w:p w:rsidR="00BB2076" w:rsidRPr="00DF70B4" w:rsidRDefault="00BB2076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>NSPCC</w:t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r w:rsidRPr="00DF70B4">
        <w:rPr>
          <w:sz w:val="24"/>
          <w:szCs w:val="24"/>
        </w:rPr>
        <w:tab/>
      </w:r>
      <w:hyperlink r:id="rId9" w:history="1">
        <w:r w:rsidRPr="00DF70B4">
          <w:rPr>
            <w:rStyle w:val="Hyperlink"/>
            <w:sz w:val="24"/>
            <w:szCs w:val="24"/>
          </w:rPr>
          <w:t>www.nspcc.org.uk</w:t>
        </w:r>
      </w:hyperlink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 w:rsidRPr="00DF70B4">
        <w:rPr>
          <w:sz w:val="24"/>
          <w:szCs w:val="24"/>
        </w:rPr>
        <w:t xml:space="preserve">Volunteering </w:t>
      </w:r>
      <w:smartTag w:uri="urn:schemas-microsoft-com:office:smarttags" w:element="place">
        <w:smartTag w:uri="urn:schemas-microsoft-com:office:smarttags" w:element="country-region">
          <w:r w:rsidRPr="00DF70B4">
            <w:rPr>
              <w:sz w:val="24"/>
              <w:szCs w:val="24"/>
            </w:rPr>
            <w:t>England</w:t>
          </w:r>
        </w:smartTag>
      </w:smartTag>
      <w:r w:rsidRPr="00DF70B4"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0" w:history="1">
        <w:r w:rsidRPr="00B17B1E">
          <w:rPr>
            <w:rStyle w:val="Hyperlink"/>
            <w:sz w:val="24"/>
            <w:szCs w:val="24"/>
          </w:rPr>
          <w:t>www.volunteering.org.uk</w:t>
        </w:r>
      </w:hyperlink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DO-IT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1" w:history="1">
        <w:r w:rsidRPr="00B17B1E">
          <w:rPr>
            <w:rStyle w:val="Hyperlink"/>
            <w:sz w:val="24"/>
            <w:szCs w:val="24"/>
          </w:rPr>
          <w:t>www.do-it.org.uk</w:t>
        </w:r>
      </w:hyperlink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CSV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2" w:history="1">
        <w:r w:rsidRPr="00B17B1E">
          <w:rPr>
            <w:rStyle w:val="Hyperlink"/>
            <w:sz w:val="24"/>
            <w:szCs w:val="24"/>
          </w:rPr>
          <w:t>www.csv.org.uk</w:t>
        </w:r>
      </w:hyperlink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Sports Coach </w:t>
      </w:r>
      <w:smartTag w:uri="urn:schemas-microsoft-com:office:smarttags" w:element="place">
        <w:smartTag w:uri="urn:schemas-microsoft-com:office:smarttags" w:element="country-region">
          <w:r>
            <w:rPr>
              <w:sz w:val="24"/>
              <w:szCs w:val="24"/>
            </w:rPr>
            <w:t>UK</w:t>
          </w:r>
        </w:smartTag>
      </w:smartTag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hyperlink r:id="rId13" w:history="1">
        <w:r w:rsidRPr="00B17B1E">
          <w:rPr>
            <w:rStyle w:val="Hyperlink"/>
            <w:sz w:val="24"/>
            <w:szCs w:val="24"/>
          </w:rPr>
          <w:t>www.sportscoachuk.org</w:t>
        </w:r>
      </w:hyperlink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Signed:</w:t>
      </w: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 w:rsidRPr="009554DC">
        <w:rPr>
          <w:noProof/>
          <w:sz w:val="24"/>
          <w:szCs w:val="24"/>
          <w:lang w:eastAsia="en-GB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i1029" type="#_x0000_t75" style="width:208.5pt;height:69.75pt;visibility:visible">
            <v:imagedata r:id="rId14" o:title=""/>
          </v:shape>
        </w:pict>
      </w: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smartTag w:uri="urn:schemas-microsoft-com:office:smarttags" w:element="PersonName">
        <w:r>
          <w:rPr>
            <w:sz w:val="24"/>
            <w:szCs w:val="24"/>
          </w:rPr>
          <w:t>Darren Wilmshurst</w:t>
        </w:r>
      </w:smartTag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  <w:r>
        <w:rPr>
          <w:sz w:val="24"/>
          <w:szCs w:val="24"/>
        </w:rPr>
        <w:t>Chair Thanet Swim Club</w:t>
      </w:r>
    </w:p>
    <w:p w:rsidR="00BB2076" w:rsidRDefault="00BB2076" w:rsidP="00DF70B4">
      <w:pPr>
        <w:spacing w:before="0"/>
        <w:ind w:left="0" w:firstLine="0"/>
        <w:rPr>
          <w:sz w:val="24"/>
          <w:szCs w:val="24"/>
        </w:rPr>
      </w:pPr>
    </w:p>
    <w:p w:rsidR="00BB2076" w:rsidRPr="00DF70B4" w:rsidRDefault="00BB2076" w:rsidP="00DF70B4">
      <w:pPr>
        <w:spacing w:before="0"/>
        <w:ind w:left="0" w:firstLine="0"/>
        <w:rPr>
          <w:sz w:val="24"/>
          <w:szCs w:val="24"/>
        </w:rPr>
      </w:pPr>
      <w:bookmarkStart w:id="0" w:name="_GoBack"/>
      <w:bookmarkEnd w:id="0"/>
    </w:p>
    <w:sectPr w:rsidR="00BB2076" w:rsidRPr="00DF70B4" w:rsidSect="002B1EAE">
      <w:head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2076" w:rsidRDefault="00BB2076" w:rsidP="00BB16A7">
      <w:pPr>
        <w:spacing w:before="0"/>
      </w:pPr>
      <w:r>
        <w:separator/>
      </w:r>
    </w:p>
  </w:endnote>
  <w:endnote w:type="continuationSeparator" w:id="0">
    <w:p w:rsidR="00BB2076" w:rsidRDefault="00BB2076" w:rsidP="00BB16A7">
      <w:pPr>
        <w:spacing w:before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?l?r ??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2076" w:rsidRDefault="00BB2076" w:rsidP="00BB16A7">
      <w:pPr>
        <w:spacing w:before="0"/>
      </w:pPr>
      <w:r>
        <w:separator/>
      </w:r>
    </w:p>
  </w:footnote>
  <w:footnote w:type="continuationSeparator" w:id="0">
    <w:p w:rsidR="00BB2076" w:rsidRDefault="00BB2076" w:rsidP="00BB16A7">
      <w:pPr>
        <w:spacing w:before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076" w:rsidRDefault="00BB2076" w:rsidP="00557E2F">
    <w:pPr>
      <w:pStyle w:val="Header"/>
      <w:tabs>
        <w:tab w:val="clear" w:pos="4513"/>
        <w:tab w:val="clear" w:pos="9026"/>
        <w:tab w:val="center" w:pos="5233"/>
        <w:tab w:val="right" w:pos="10466"/>
      </w:tabs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7" type="#_x0000_t75" style="width:292.5pt;height:75pt;visibility:visible">
          <v:imagedata r:id="rId1" o:title=""/>
        </v:shape>
      </w:pict>
    </w:r>
    <w:r>
      <w:rPr>
        <w:noProof/>
        <w:lang w:eastAsia="en-GB"/>
      </w:rPr>
      <w:pict>
        <v:shape id="Picture 3" o:spid="_x0000_i1028" type="#_x0000_t75" alt="http://thanetsc.files.wordpress.com/2012/03/swim21.gif?w=202&amp;h=60" style="width:151.5pt;height:45pt;visibility:visible">
          <v:imagedata r:id="rId2" o:title=""/>
        </v:shape>
      </w:pict>
    </w:r>
    <w:r>
      <w:tab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D3916"/>
    <w:multiLevelType w:val="hybridMultilevel"/>
    <w:tmpl w:val="C7D27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B2CD6"/>
    <w:multiLevelType w:val="hybridMultilevel"/>
    <w:tmpl w:val="89AE3F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10432"/>
    <w:multiLevelType w:val="hybridMultilevel"/>
    <w:tmpl w:val="43E4CF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0807A1"/>
    <w:multiLevelType w:val="hybridMultilevel"/>
    <w:tmpl w:val="C88E922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2B41D3"/>
    <w:multiLevelType w:val="hybridMultilevel"/>
    <w:tmpl w:val="DAB015EA"/>
    <w:lvl w:ilvl="0" w:tplc="08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5">
    <w:nsid w:val="63E93FBC"/>
    <w:multiLevelType w:val="hybridMultilevel"/>
    <w:tmpl w:val="C36449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B16A7"/>
    <w:rsid w:val="00055FFC"/>
    <w:rsid w:val="00094BCF"/>
    <w:rsid w:val="000D1D1F"/>
    <w:rsid w:val="002B1EAE"/>
    <w:rsid w:val="002E4C49"/>
    <w:rsid w:val="00310390"/>
    <w:rsid w:val="003C3BB6"/>
    <w:rsid w:val="003F3ACF"/>
    <w:rsid w:val="004336DC"/>
    <w:rsid w:val="004B10CD"/>
    <w:rsid w:val="004E6F3D"/>
    <w:rsid w:val="00514FD8"/>
    <w:rsid w:val="00557E2F"/>
    <w:rsid w:val="006D6352"/>
    <w:rsid w:val="00727556"/>
    <w:rsid w:val="008C2800"/>
    <w:rsid w:val="008E53B3"/>
    <w:rsid w:val="009554DC"/>
    <w:rsid w:val="0097538C"/>
    <w:rsid w:val="00A53C64"/>
    <w:rsid w:val="00A963D8"/>
    <w:rsid w:val="00AD146D"/>
    <w:rsid w:val="00B1005E"/>
    <w:rsid w:val="00B17B1E"/>
    <w:rsid w:val="00BB16A7"/>
    <w:rsid w:val="00BB2076"/>
    <w:rsid w:val="00CD64EC"/>
    <w:rsid w:val="00D134F2"/>
    <w:rsid w:val="00DF70B4"/>
    <w:rsid w:val="00E95646"/>
    <w:rsid w:val="00F15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005E"/>
    <w:pPr>
      <w:spacing w:before="240"/>
      <w:ind w:left="1701" w:hanging="1701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BB16A7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B16A7"/>
    <w:pPr>
      <w:tabs>
        <w:tab w:val="center" w:pos="4513"/>
        <w:tab w:val="right" w:pos="9026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BB16A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BB16A7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B16A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DF70B4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DF70B4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727556"/>
    <w:pPr>
      <w:autoSpaceDE w:val="0"/>
      <w:autoSpaceDN w:val="0"/>
      <w:adjustRightInd w:val="0"/>
    </w:pPr>
    <w:rPr>
      <w:rFonts w:ascii="Arial" w:eastAsia="MS Mincho" w:hAnsi="Arial" w:cs="Arial"/>
      <w:color w:val="000000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ortengland.org.uk" TargetMode="External"/><Relationship Id="rId13" Type="http://schemas.openxmlformats.org/officeDocument/2006/relationships/hyperlink" Target="http://www.sportscoachuk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ritishswimming.org" TargetMode="External"/><Relationship Id="rId12" Type="http://schemas.openxmlformats.org/officeDocument/2006/relationships/hyperlink" Target="http://www.csv.org.uk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o-it.org.uk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://www.volunteering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spcc.org.uk" TargetMode="External"/><Relationship Id="rId14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260</Words>
  <Characters>1488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WELFARE OFFICER</dc:title>
  <dc:subject/>
  <dc:creator>Amanda</dc:creator>
  <cp:keywords/>
  <dc:description/>
  <cp:lastModifiedBy>Darren Wilmshurst</cp:lastModifiedBy>
  <cp:revision>2</cp:revision>
  <dcterms:created xsi:type="dcterms:W3CDTF">2012-12-06T16:41:00Z</dcterms:created>
  <dcterms:modified xsi:type="dcterms:W3CDTF">2012-12-06T16:41:00Z</dcterms:modified>
</cp:coreProperties>
</file>