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943" w:rsidRDefault="00A17685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-438153</wp:posOffset>
            </wp:positionH>
            <wp:positionV relativeFrom="paragraph">
              <wp:posOffset>-485775</wp:posOffset>
            </wp:positionV>
            <wp:extent cx="2016242" cy="1104896"/>
            <wp:effectExtent l="0" t="0" r="3058" b="4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6242" cy="11048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6A1943" w:rsidRDefault="006A1943"/>
    <w:p w:rsidR="006A1943" w:rsidRDefault="006A1943"/>
    <w:p w:rsidR="006A1943" w:rsidRDefault="00A17685">
      <w:pPr>
        <w:rPr>
          <w:b/>
          <w:sz w:val="28"/>
          <w:szCs w:val="28"/>
        </w:rPr>
      </w:pPr>
      <w:r>
        <w:rPr>
          <w:b/>
          <w:sz w:val="28"/>
          <w:szCs w:val="28"/>
        </w:rPr>
        <w:t>Presentation Evening Photos</w:t>
      </w:r>
    </w:p>
    <w:p w:rsidR="00700352" w:rsidRDefault="00700352">
      <w:r>
        <w:t xml:space="preserve">The club will be providing selling CD’s with all of the photos from the club’s presentation evening. </w:t>
      </w:r>
      <w:r w:rsidR="00A17685">
        <w:t xml:space="preserve">To </w:t>
      </w:r>
      <w:r>
        <w:t>cover the costs</w:t>
      </w:r>
      <w:r w:rsidR="00A17685">
        <w:t xml:space="preserve">, </w:t>
      </w:r>
      <w:r>
        <w:t>we will be charging £3.50</w:t>
      </w:r>
      <w:r w:rsidR="00A17685">
        <w:t xml:space="preserve">. </w:t>
      </w:r>
      <w:r>
        <w:t xml:space="preserve"> </w:t>
      </w:r>
    </w:p>
    <w:p w:rsidR="006A1943" w:rsidRDefault="00700352">
      <w:r>
        <w:t>If you would like to purchase a disk</w:t>
      </w:r>
      <w:r w:rsidR="00A17685">
        <w:t>, please complete the following information and re</w:t>
      </w:r>
      <w:r w:rsidR="00A17685">
        <w:t>turn it to the clubs office at Hartsdown Leisu</w:t>
      </w:r>
      <w:r w:rsidR="00A17685">
        <w:t>re Centre with a cheque for £3.50 made payable to Thanet Swim Club:-</w:t>
      </w:r>
    </w:p>
    <w:p w:rsidR="006A1943" w:rsidRDefault="006A1943"/>
    <w:p w:rsidR="006A1943" w:rsidRDefault="00A17685">
      <w:r>
        <w:t>Swimmer Name(s)</w:t>
      </w:r>
      <w:r>
        <w:tab/>
        <w:t>___________________________________</w:t>
      </w:r>
    </w:p>
    <w:p w:rsidR="006A1943" w:rsidRDefault="00A17685">
      <w:pPr>
        <w:ind w:left="1440" w:firstLine="720"/>
      </w:pPr>
      <w:r>
        <w:t>___________________________________</w:t>
      </w:r>
    </w:p>
    <w:p w:rsidR="00700352" w:rsidRDefault="00700352">
      <w:pPr>
        <w:ind w:left="1440" w:firstLine="720"/>
      </w:pPr>
      <w:r>
        <w:t>___________________________________</w:t>
      </w:r>
    </w:p>
    <w:p w:rsidR="006A1943" w:rsidRDefault="00700352" w:rsidP="00700352">
      <w:r>
        <w:t>Squad</w:t>
      </w:r>
      <w:r>
        <w:tab/>
      </w:r>
      <w:r>
        <w:tab/>
      </w:r>
      <w:r>
        <w:tab/>
      </w:r>
      <w:r w:rsidR="00A17685">
        <w:t>_________</w:t>
      </w:r>
      <w:r w:rsidR="00A17685">
        <w:t>__________________________</w:t>
      </w:r>
    </w:p>
    <w:p w:rsidR="006A1943" w:rsidRDefault="00A17685">
      <w:r>
        <w:t>Email address</w:t>
      </w:r>
      <w:r>
        <w:tab/>
      </w:r>
      <w:r>
        <w:tab/>
      </w:r>
      <w:r>
        <w:softHyphen/>
        <w:t>___________________________________</w:t>
      </w:r>
    </w:p>
    <w:p w:rsidR="006A1943" w:rsidRDefault="006A1943"/>
    <w:p w:rsidR="006A1943" w:rsidRPr="00625C3C" w:rsidRDefault="00A17685">
      <w:pPr>
        <w:rPr>
          <w:i/>
        </w:rPr>
      </w:pPr>
      <w:r w:rsidRPr="00625C3C">
        <w:rPr>
          <w:i/>
        </w:rPr>
        <w:t>Thanet Swim Club (TSC) reserves the right to use any photograph/video taken at any event attended by the club, without the expressed written permission of those included within</w:t>
      </w:r>
      <w:r w:rsidRPr="00625C3C">
        <w:rPr>
          <w:i/>
        </w:rPr>
        <w:t xml:space="preserve"> the photograph/video. </w:t>
      </w:r>
    </w:p>
    <w:p w:rsidR="006A1943" w:rsidRPr="00625C3C" w:rsidRDefault="00A17685">
      <w:pPr>
        <w:rPr>
          <w:i/>
        </w:rPr>
      </w:pPr>
      <w:r w:rsidRPr="00625C3C">
        <w:rPr>
          <w:i/>
        </w:rPr>
        <w:t xml:space="preserve">TSC may use the photograph/video in publications or other media material produced, used or contracted by the TSC including but not limited to: brochures, invitations, books, newspapers, magazines, television, websites, etc. </w:t>
      </w:r>
      <w:r w:rsidRPr="00625C3C">
        <w:rPr>
          <w:i/>
        </w:rPr>
        <w:br/>
      </w:r>
      <w:r w:rsidRPr="00625C3C">
        <w:rPr>
          <w:i/>
        </w:rPr>
        <w:br/>
      </w:r>
      <w:r w:rsidRPr="00625C3C">
        <w:rPr>
          <w:i/>
        </w:rPr>
        <w:t>Any pe</w:t>
      </w:r>
      <w:r w:rsidRPr="00625C3C">
        <w:rPr>
          <w:i/>
        </w:rPr>
        <w:t>rson desiring not to have their photo taken or distributed must contact the Chairman of TSC in writing.</w:t>
      </w:r>
    </w:p>
    <w:p w:rsidR="00E213D8" w:rsidRDefault="00E213D8"/>
    <w:p w:rsidR="00E213D8" w:rsidRDefault="00E213D8" w:rsidP="00E213D8">
      <w:r>
        <w:t>By purchasing the</w:t>
      </w:r>
      <w:r w:rsidR="00625C3C">
        <w:t>se</w:t>
      </w:r>
      <w:r>
        <w:t xml:space="preserve"> photos, you </w:t>
      </w:r>
      <w:r w:rsidR="00625C3C">
        <w:t xml:space="preserve">are </w:t>
      </w:r>
      <w:r>
        <w:t>agree</w:t>
      </w:r>
      <w:r w:rsidR="00625C3C">
        <w:t xml:space="preserve">ing </w:t>
      </w:r>
      <w:r>
        <w:t xml:space="preserve">to </w:t>
      </w:r>
      <w:r>
        <w:t>take responsibility over there distribution and use.</w:t>
      </w:r>
    </w:p>
    <w:p w:rsidR="00E213D8" w:rsidRDefault="00E213D8" w:rsidP="00E213D8"/>
    <w:p w:rsidR="00E213D8" w:rsidRDefault="00E213D8" w:rsidP="00E213D8">
      <w:r>
        <w:t>Parent/Guardian (signature)</w:t>
      </w:r>
      <w:r>
        <w:tab/>
        <w:t>______________________________________</w:t>
      </w:r>
    </w:p>
    <w:p w:rsidR="00E213D8" w:rsidRDefault="00E213D8" w:rsidP="00E213D8"/>
    <w:p w:rsidR="00E213D8" w:rsidRDefault="00E213D8" w:rsidP="00E213D8">
      <w:r>
        <w:t>Parent/Guardian (print)</w:t>
      </w:r>
      <w:r>
        <w:tab/>
      </w:r>
      <w:r>
        <w:tab/>
        <w:t>______________________________________</w:t>
      </w:r>
      <w:bookmarkStart w:id="0" w:name="_GoBack"/>
      <w:bookmarkEnd w:id="0"/>
    </w:p>
    <w:p w:rsidR="00E213D8" w:rsidRDefault="00E213D8"/>
    <w:sectPr w:rsidR="00E213D8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685" w:rsidRDefault="00A17685">
      <w:pPr>
        <w:spacing w:after="0" w:line="240" w:lineRule="auto"/>
      </w:pPr>
      <w:r>
        <w:separator/>
      </w:r>
    </w:p>
  </w:endnote>
  <w:endnote w:type="continuationSeparator" w:id="0">
    <w:p w:rsidR="00A17685" w:rsidRDefault="00A17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685" w:rsidRDefault="00A1768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A17685" w:rsidRDefault="00A176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6A1943"/>
    <w:rsid w:val="00625C3C"/>
    <w:rsid w:val="006A1943"/>
    <w:rsid w:val="00700352"/>
    <w:rsid w:val="00A17685"/>
    <w:rsid w:val="00E213D8"/>
    <w:rsid w:val="00F0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C7B9CB7-8B0A-4D5C-A58E-2E6AA7ED8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Miles</dc:creator>
  <dc:description/>
  <cp:lastModifiedBy>Scott Miles</cp:lastModifiedBy>
  <cp:revision>3</cp:revision>
  <dcterms:created xsi:type="dcterms:W3CDTF">2013-11-15T20:51:00Z</dcterms:created>
  <dcterms:modified xsi:type="dcterms:W3CDTF">2013-11-15T20:57:00Z</dcterms:modified>
</cp:coreProperties>
</file>